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1BB79F03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</w:t>
      </w:r>
      <w:r w:rsidR="00C35DF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7258CD" w:rsidRP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Security Tight for Super Bowl LIX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35DF3" w14:paraId="02DFFC9D" w14:textId="77777777" w:rsidTr="00054371">
        <w:tc>
          <w:tcPr>
            <w:tcW w:w="639" w:type="dxa"/>
            <w:vAlign w:val="center"/>
          </w:tcPr>
          <w:p w14:paraId="28F73FC1" w14:textId="382C93B1" w:rsidR="00C35DF3" w:rsidRDefault="00C35DF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30558ECE" w14:textId="77777777" w:rsidR="00C35DF3" w:rsidRDefault="00C35DF3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D543772" w14:textId="77777777" w:rsidR="00C35DF3" w:rsidRDefault="00C35DF3" w:rsidP="00C35DF3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35DF3" w14:paraId="6C634A76" w14:textId="77777777" w:rsidTr="00054371">
        <w:tc>
          <w:tcPr>
            <w:tcW w:w="639" w:type="dxa"/>
            <w:vAlign w:val="center"/>
          </w:tcPr>
          <w:p w14:paraId="65EAD199" w14:textId="01FB382F" w:rsidR="00C35DF3" w:rsidRDefault="00C35DF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7C77CE1F" w14:textId="77777777" w:rsidR="00C35DF3" w:rsidRDefault="00C35DF3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B2B6F8E" w14:textId="77777777" w:rsidR="00C35DF3" w:rsidRDefault="00C35DF3">
            <w:pPr>
              <w:rPr>
                <w:b/>
                <w:color w:val="800000"/>
                <w:sz w:val="36"/>
              </w:rPr>
            </w:pPr>
          </w:p>
        </w:tc>
      </w:tr>
      <w:tr w:rsidR="007258CD" w14:paraId="69053392" w14:textId="77777777" w:rsidTr="007258CD">
        <w:tc>
          <w:tcPr>
            <w:tcW w:w="639" w:type="dxa"/>
            <w:vAlign w:val="center"/>
          </w:tcPr>
          <w:p w14:paraId="0423283F" w14:textId="54499BFC" w:rsidR="007258CD" w:rsidRDefault="007258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6973" w:type="dxa"/>
          </w:tcPr>
          <w:p w14:paraId="53CBBAF9" w14:textId="77777777" w:rsidR="007258CD" w:rsidRDefault="007258CD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49D0C43D" w14:textId="77777777" w:rsidR="007258CD" w:rsidRDefault="007258CD" w:rsidP="007258CD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7258CD" w14:paraId="3FE1CB86" w14:textId="77777777" w:rsidTr="00054371">
        <w:tc>
          <w:tcPr>
            <w:tcW w:w="639" w:type="dxa"/>
            <w:vAlign w:val="center"/>
          </w:tcPr>
          <w:p w14:paraId="079858F6" w14:textId="61A21D22" w:rsidR="007258CD" w:rsidRDefault="007258C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</w:t>
            </w:r>
            <w:r w:rsidR="00C27DB2">
              <w:rPr>
                <w:b/>
                <w:color w:val="FF0000"/>
              </w:rPr>
              <w:t>7</w:t>
            </w:r>
          </w:p>
        </w:tc>
        <w:tc>
          <w:tcPr>
            <w:tcW w:w="6973" w:type="dxa"/>
          </w:tcPr>
          <w:p w14:paraId="7A997E93" w14:textId="77777777" w:rsidR="007258CD" w:rsidRDefault="007258CD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D99C9DB" w14:textId="77777777" w:rsidR="007258CD" w:rsidRDefault="007258CD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33CE14DD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7258CD">
              <w:t>7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30C49E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A81C9E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2DAF532F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3A1706AB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2067AABC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440DB541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5CEF58FA" w:rsidR="00A51AFE" w:rsidRDefault="00E87ECF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65354AE8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48878930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12A6C74A" w:rsidR="00F61202" w:rsidRDefault="00E87ECF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y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233814FC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lastRenderedPageBreak/>
              <w:t>10</w:t>
            </w:r>
          </w:p>
        </w:tc>
        <w:tc>
          <w:tcPr>
            <w:tcW w:w="3240" w:type="dxa"/>
            <w:vAlign w:val="center"/>
          </w:tcPr>
          <w:p w14:paraId="7114FE9B" w14:textId="3989DCBE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240" w:type="dxa"/>
            <w:vAlign w:val="center"/>
          </w:tcPr>
          <w:p w14:paraId="54806F36" w14:textId="78E62CA7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314BF562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4A118E09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1E82DC84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1D52875A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021F418B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04222DAB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K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2E3EA721" w:rsidR="00417C0B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u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7258CD" w14:paraId="36FFAA33" w14:textId="77777777">
        <w:tc>
          <w:tcPr>
            <w:tcW w:w="639" w:type="dxa"/>
            <w:vAlign w:val="center"/>
          </w:tcPr>
          <w:p w14:paraId="7AC2AF69" w14:textId="79644CE9" w:rsidR="007258CD" w:rsidRDefault="007258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9D03B58" w14:textId="349E7BB2" w:rsidR="007258CD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4815D88" w14:textId="77777777" w:rsidR="007258CD" w:rsidRDefault="007258C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EE1DF2" w14:textId="77777777" w:rsidR="007258CD" w:rsidRDefault="007258C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7258CD" w14:paraId="797F16C8" w14:textId="77777777">
        <w:tc>
          <w:tcPr>
            <w:tcW w:w="639" w:type="dxa"/>
            <w:vAlign w:val="center"/>
          </w:tcPr>
          <w:p w14:paraId="610D1760" w14:textId="28CB1D65" w:rsidR="007258CD" w:rsidRDefault="007258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240" w:type="dxa"/>
            <w:vAlign w:val="center"/>
          </w:tcPr>
          <w:p w14:paraId="4E46A833" w14:textId="3EFC1E47" w:rsidR="007258CD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07AF7CB4" w14:textId="77777777" w:rsidR="007258CD" w:rsidRDefault="007258C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24FC680" w14:textId="77777777" w:rsidR="007258CD" w:rsidRDefault="007258C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0041B81F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7258CD">
              <w:rPr>
                <w:b/>
                <w:color w:val="800000"/>
                <w:sz w:val="28"/>
              </w:rPr>
              <w:t>20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CCF2B" w14:textId="77777777" w:rsidR="00CB257F" w:rsidRDefault="00CB257F" w:rsidP="00F61202">
      <w:r>
        <w:separator/>
      </w:r>
    </w:p>
  </w:endnote>
  <w:endnote w:type="continuationSeparator" w:id="0">
    <w:p w14:paraId="5B7B0530" w14:textId="77777777" w:rsidR="00CB257F" w:rsidRDefault="00CB257F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438B9" w14:textId="77777777" w:rsidR="00CB257F" w:rsidRDefault="00CB257F" w:rsidP="00F61202">
      <w:r>
        <w:separator/>
      </w:r>
    </w:p>
  </w:footnote>
  <w:footnote w:type="continuationSeparator" w:id="0">
    <w:p w14:paraId="2A6F2994" w14:textId="77777777" w:rsidR="00CB257F" w:rsidRDefault="00CB257F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272EB"/>
    <w:rsid w:val="002522FF"/>
    <w:rsid w:val="002847CF"/>
    <w:rsid w:val="002918EF"/>
    <w:rsid w:val="00291C48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62A53"/>
    <w:rsid w:val="00571F80"/>
    <w:rsid w:val="00577C59"/>
    <w:rsid w:val="0059647A"/>
    <w:rsid w:val="005A16A3"/>
    <w:rsid w:val="005A17A7"/>
    <w:rsid w:val="005C0036"/>
    <w:rsid w:val="005D3EB0"/>
    <w:rsid w:val="00617E35"/>
    <w:rsid w:val="00643749"/>
    <w:rsid w:val="00653A6A"/>
    <w:rsid w:val="0066702A"/>
    <w:rsid w:val="0067597C"/>
    <w:rsid w:val="006C2470"/>
    <w:rsid w:val="006E1426"/>
    <w:rsid w:val="007144DB"/>
    <w:rsid w:val="00720BD5"/>
    <w:rsid w:val="007258CD"/>
    <w:rsid w:val="00753207"/>
    <w:rsid w:val="007F40C8"/>
    <w:rsid w:val="008004FD"/>
    <w:rsid w:val="00817859"/>
    <w:rsid w:val="008215A1"/>
    <w:rsid w:val="00850080"/>
    <w:rsid w:val="00850AA7"/>
    <w:rsid w:val="00862B28"/>
    <w:rsid w:val="0092759A"/>
    <w:rsid w:val="00947134"/>
    <w:rsid w:val="00983C09"/>
    <w:rsid w:val="0098662A"/>
    <w:rsid w:val="00987960"/>
    <w:rsid w:val="00991672"/>
    <w:rsid w:val="009B7C09"/>
    <w:rsid w:val="009E2E47"/>
    <w:rsid w:val="009E4B93"/>
    <w:rsid w:val="00A159B1"/>
    <w:rsid w:val="00A15E01"/>
    <w:rsid w:val="00A203D1"/>
    <w:rsid w:val="00A46530"/>
    <w:rsid w:val="00A51AFE"/>
    <w:rsid w:val="00A52F57"/>
    <w:rsid w:val="00A81C9E"/>
    <w:rsid w:val="00AD40F8"/>
    <w:rsid w:val="00AE37C3"/>
    <w:rsid w:val="00B05A1E"/>
    <w:rsid w:val="00B6386D"/>
    <w:rsid w:val="00B76A24"/>
    <w:rsid w:val="00BB09C0"/>
    <w:rsid w:val="00BB6320"/>
    <w:rsid w:val="00BD57BF"/>
    <w:rsid w:val="00BD7F6F"/>
    <w:rsid w:val="00C16AA6"/>
    <w:rsid w:val="00C27DB2"/>
    <w:rsid w:val="00C35DF3"/>
    <w:rsid w:val="00C600B1"/>
    <w:rsid w:val="00C7351F"/>
    <w:rsid w:val="00C81FCB"/>
    <w:rsid w:val="00CB0B41"/>
    <w:rsid w:val="00CB257F"/>
    <w:rsid w:val="00CD38A4"/>
    <w:rsid w:val="00CE45F7"/>
    <w:rsid w:val="00D24B64"/>
    <w:rsid w:val="00D47788"/>
    <w:rsid w:val="00D5263C"/>
    <w:rsid w:val="00D6393F"/>
    <w:rsid w:val="00D827D3"/>
    <w:rsid w:val="00D9006C"/>
    <w:rsid w:val="00D97A5B"/>
    <w:rsid w:val="00DD19E6"/>
    <w:rsid w:val="00DE34A2"/>
    <w:rsid w:val="00E32244"/>
    <w:rsid w:val="00E4093D"/>
    <w:rsid w:val="00E468F1"/>
    <w:rsid w:val="00E645C0"/>
    <w:rsid w:val="00E87ECF"/>
    <w:rsid w:val="00EB484C"/>
    <w:rsid w:val="00EB5C49"/>
    <w:rsid w:val="00EE4299"/>
    <w:rsid w:val="00EE617F"/>
    <w:rsid w:val="00EF1E80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83</TotalTime>
  <Pages>3</Pages>
  <Words>249</Words>
  <Characters>776</Characters>
  <Application>Microsoft Office Word</Application>
  <DocSecurity>0</DocSecurity>
  <Lines>776</Lines>
  <Paragraphs>204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59</cp:revision>
  <dcterms:created xsi:type="dcterms:W3CDTF">2019-03-11T13:01:00Z</dcterms:created>
  <dcterms:modified xsi:type="dcterms:W3CDTF">2026-03-23T07:27:00Z</dcterms:modified>
</cp:coreProperties>
</file>