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4DB642D5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10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C35DF3" w:rsidRP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Thousands in Need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12290BC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35DF3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589A74C0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4FF85929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05814C8B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C623162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6E0D61FA" w:rsidR="00A51AFE" w:rsidRDefault="00562A53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1274AACF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20C98BC3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6F037308" w:rsidR="00F61202" w:rsidRDefault="00562A53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7260E6C6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0A82374A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408FC103" w:rsidR="00F61202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65EC7398" w:rsidR="002918E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3B1B7073" w:rsidR="002918E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26B5CAA3" w:rsidR="002918E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272BA768" w:rsidR="00D6393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50C2129A" w:rsidR="00D6393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40508546" w:rsidR="00D6393F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6C159469" w:rsidR="00417C0B" w:rsidRDefault="00562A53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5260413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C35DF3">
              <w:rPr>
                <w:b/>
                <w:color w:val="800000"/>
                <w:sz w:val="28"/>
              </w:rPr>
              <w:t>18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464C" w14:textId="77777777" w:rsidR="00D9006C" w:rsidRDefault="00D9006C" w:rsidP="00F61202">
      <w:r>
        <w:separator/>
      </w:r>
    </w:p>
  </w:endnote>
  <w:endnote w:type="continuationSeparator" w:id="0">
    <w:p w14:paraId="1487ADF3" w14:textId="77777777" w:rsidR="00D9006C" w:rsidRDefault="00D9006C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F53B9" w14:textId="77777777" w:rsidR="00D9006C" w:rsidRDefault="00D9006C" w:rsidP="00F61202">
      <w:r>
        <w:separator/>
      </w:r>
    </w:p>
  </w:footnote>
  <w:footnote w:type="continuationSeparator" w:id="0">
    <w:p w14:paraId="27E1BC04" w14:textId="77777777" w:rsidR="00D9006C" w:rsidRDefault="00D9006C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144DB"/>
    <w:rsid w:val="00720BD5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35DF3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79</TotalTime>
  <Pages>3</Pages>
  <Words>236</Words>
  <Characters>746</Characters>
  <Application>Microsoft Office Word</Application>
  <DocSecurity>0</DocSecurity>
  <Lines>373</Lines>
  <Paragraphs>196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56</cp:revision>
  <dcterms:created xsi:type="dcterms:W3CDTF">2019-03-11T13:01:00Z</dcterms:created>
  <dcterms:modified xsi:type="dcterms:W3CDTF">2026-03-23T03:39:00Z</dcterms:modified>
</cp:coreProperties>
</file>