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14CED9FA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BD57BF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4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AD40F8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BD57BF" w:rsidRPr="00AD40F8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A Return </w:t>
      </w:r>
      <w:proofErr w:type="gramStart"/>
      <w:r w:rsidR="00BD57BF" w:rsidRPr="00AD40F8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From</w:t>
      </w:r>
      <w:proofErr w:type="gramEnd"/>
      <w:r w:rsidR="00BD57BF" w:rsidRPr="00AD40F8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Russian Prison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6DEE8555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5A16A3">
              <w:t>5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30C49E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81C9E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05FC1DC5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340EB515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3345A80B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124C776E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1A8E6ABD" w:rsidR="00A51AFE" w:rsidRDefault="006C2470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64A19BD7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26E47660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259E109A" w:rsidR="00F61202" w:rsidRDefault="006C2470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3BEFA19D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7317CA51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72B96DCC" w:rsidR="00F61202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4EB62C5C" w:rsidR="002918EF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13</w:t>
            </w:r>
          </w:p>
        </w:tc>
        <w:tc>
          <w:tcPr>
            <w:tcW w:w="3240" w:type="dxa"/>
            <w:vAlign w:val="center"/>
          </w:tcPr>
          <w:p w14:paraId="1DB09417" w14:textId="3DD0AC00" w:rsidR="002918EF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09634908" w:rsidR="002918EF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40F560E4" w:rsidR="00D6393F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2092F262" w:rsidR="00D6393F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40694E20" w:rsidR="00D6393F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n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22E70821" w:rsidR="00417C0B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142FA00D" w:rsidR="00417C0B" w:rsidRDefault="006C247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631EE011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A81C9E">
              <w:rPr>
                <w:b/>
                <w:color w:val="800000"/>
                <w:sz w:val="28"/>
              </w:rPr>
              <w:t>19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B6AA9" w14:textId="77777777" w:rsidR="002272EB" w:rsidRDefault="002272EB" w:rsidP="00F61202">
      <w:r>
        <w:separator/>
      </w:r>
    </w:p>
  </w:endnote>
  <w:endnote w:type="continuationSeparator" w:id="0">
    <w:p w14:paraId="0253A3D3" w14:textId="77777777" w:rsidR="002272EB" w:rsidRDefault="002272EB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2FB11" w14:textId="77777777" w:rsidR="002272EB" w:rsidRDefault="002272EB" w:rsidP="00F61202">
      <w:r>
        <w:separator/>
      </w:r>
    </w:p>
  </w:footnote>
  <w:footnote w:type="continuationSeparator" w:id="0">
    <w:p w14:paraId="6E0EBD0D" w14:textId="77777777" w:rsidR="002272EB" w:rsidRDefault="002272EB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272EB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6A3"/>
    <w:rsid w:val="005A17A7"/>
    <w:rsid w:val="005C0036"/>
    <w:rsid w:val="005D3EB0"/>
    <w:rsid w:val="00617E35"/>
    <w:rsid w:val="00653A6A"/>
    <w:rsid w:val="0066702A"/>
    <w:rsid w:val="0067597C"/>
    <w:rsid w:val="006C2470"/>
    <w:rsid w:val="006E1426"/>
    <w:rsid w:val="007144DB"/>
    <w:rsid w:val="00720BD5"/>
    <w:rsid w:val="00753207"/>
    <w:rsid w:val="007F40C8"/>
    <w:rsid w:val="008004FD"/>
    <w:rsid w:val="00817859"/>
    <w:rsid w:val="00850080"/>
    <w:rsid w:val="00850AA7"/>
    <w:rsid w:val="00862B28"/>
    <w:rsid w:val="0092759A"/>
    <w:rsid w:val="00947134"/>
    <w:rsid w:val="00983C09"/>
    <w:rsid w:val="0098662A"/>
    <w:rsid w:val="00987960"/>
    <w:rsid w:val="00991672"/>
    <w:rsid w:val="009B7C09"/>
    <w:rsid w:val="009E2E47"/>
    <w:rsid w:val="009E4B93"/>
    <w:rsid w:val="00A159B1"/>
    <w:rsid w:val="00A203D1"/>
    <w:rsid w:val="00A46530"/>
    <w:rsid w:val="00A51AFE"/>
    <w:rsid w:val="00A52F57"/>
    <w:rsid w:val="00A81C9E"/>
    <w:rsid w:val="00AD40F8"/>
    <w:rsid w:val="00AE37C3"/>
    <w:rsid w:val="00B05A1E"/>
    <w:rsid w:val="00B6386D"/>
    <w:rsid w:val="00B76A24"/>
    <w:rsid w:val="00BB09C0"/>
    <w:rsid w:val="00BB6320"/>
    <w:rsid w:val="00BD57BF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73</TotalTime>
  <Pages>3</Pages>
  <Words>241</Words>
  <Characters>749</Characters>
  <Application>Microsoft Office Word</Application>
  <DocSecurity>0</DocSecurity>
  <Lines>749</Lines>
  <Paragraphs>197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52</cp:revision>
  <dcterms:created xsi:type="dcterms:W3CDTF">2019-03-11T13:01:00Z</dcterms:created>
  <dcterms:modified xsi:type="dcterms:W3CDTF">2026-03-22T14:27:00Z</dcterms:modified>
</cp:coreProperties>
</file>