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76EF6D3E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A203D1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3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A203D1" w:rsidRPr="00987960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Lung Donation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6DEE8555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5A16A3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735DDC28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72D3E2A3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45AA8E03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3B16DA3D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76BF2522" w:rsidR="00A51AFE" w:rsidRDefault="00AE37C3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1E00746D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27F42CE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37329E12" w:rsidR="00F61202" w:rsidRDefault="00AE37C3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BE6EC16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54FBCFC6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5B5EB938" w:rsidR="00F61202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5BF46E76" w:rsidR="002918E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B3E8BE5" w:rsidR="002918E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3989A0AA" w:rsidR="002918E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6FE576BE" w:rsidR="00D6393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510940D2" w:rsidR="00D6393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6B08A469" w:rsidR="00D6393F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45982E1B" w:rsidR="00417C0B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7A2D931A" w:rsidR="00417C0B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5A16A3" w14:paraId="39DDDE81" w14:textId="77777777">
        <w:tc>
          <w:tcPr>
            <w:tcW w:w="639" w:type="dxa"/>
            <w:vAlign w:val="center"/>
          </w:tcPr>
          <w:p w14:paraId="40F4E5E6" w14:textId="7649D79C" w:rsidR="005A16A3" w:rsidRDefault="005A16A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0E247044" w14:textId="41714FB8" w:rsidR="005A16A3" w:rsidRDefault="00AE37C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26F38DA9" w14:textId="77777777" w:rsidR="005A16A3" w:rsidRDefault="005A16A3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88E65A2" w14:textId="77777777" w:rsidR="005A16A3" w:rsidRDefault="005A16A3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1742841F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5A16A3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C37F1" w14:textId="77777777" w:rsidR="00753207" w:rsidRDefault="00753207" w:rsidP="00F61202">
      <w:r>
        <w:separator/>
      </w:r>
    </w:p>
  </w:endnote>
  <w:endnote w:type="continuationSeparator" w:id="0">
    <w:p w14:paraId="24E9FC58" w14:textId="77777777" w:rsidR="00753207" w:rsidRDefault="00753207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A3A4" w14:textId="77777777" w:rsidR="00753207" w:rsidRDefault="00753207" w:rsidP="00F61202">
      <w:r>
        <w:separator/>
      </w:r>
    </w:p>
  </w:footnote>
  <w:footnote w:type="continuationSeparator" w:id="0">
    <w:p w14:paraId="0B0DE6D8" w14:textId="77777777" w:rsidR="00753207" w:rsidRDefault="00753207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6A3"/>
    <w:rsid w:val="005A17A7"/>
    <w:rsid w:val="005C0036"/>
    <w:rsid w:val="005D3EB0"/>
    <w:rsid w:val="00617E35"/>
    <w:rsid w:val="00653A6A"/>
    <w:rsid w:val="0066702A"/>
    <w:rsid w:val="0067597C"/>
    <w:rsid w:val="006E1426"/>
    <w:rsid w:val="007144DB"/>
    <w:rsid w:val="00720BD5"/>
    <w:rsid w:val="00753207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203D1"/>
    <w:rsid w:val="00A46530"/>
    <w:rsid w:val="00A51AFE"/>
    <w:rsid w:val="00A52F57"/>
    <w:rsid w:val="00AE37C3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70</TotalTime>
  <Pages>3</Pages>
  <Words>240</Words>
  <Characters>755</Characters>
  <Application>Microsoft Office Word</Application>
  <DocSecurity>0</DocSecurity>
  <Lines>755</Lines>
  <Paragraphs>198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44</cp:revision>
  <dcterms:created xsi:type="dcterms:W3CDTF">2019-03-11T13:01:00Z</dcterms:created>
  <dcterms:modified xsi:type="dcterms:W3CDTF">2026-03-22T13:00:00Z</dcterms:modified>
</cp:coreProperties>
</file>