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08F96268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6E142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2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6E1426" w:rsidRPr="006E142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Meta Ends </w:t>
      </w:r>
      <w:proofErr w:type="gramStart"/>
      <w:r w:rsidR="006E1426" w:rsidRPr="006E142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Fact-Checking</w:t>
      </w:r>
      <w:proofErr w:type="gramEnd"/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CB0B41" w14:paraId="04CF4AD3" w14:textId="77777777" w:rsidTr="00054371">
        <w:tc>
          <w:tcPr>
            <w:tcW w:w="639" w:type="dxa"/>
            <w:vAlign w:val="center"/>
          </w:tcPr>
          <w:p w14:paraId="6EA04C1F" w14:textId="0EA74573" w:rsidR="00CB0B41" w:rsidRDefault="00CB0B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6973" w:type="dxa"/>
          </w:tcPr>
          <w:p w14:paraId="16953FBE" w14:textId="5CF54FC9" w:rsidR="00CB0B41" w:rsidRDefault="00CB0B41">
            <w:pPr>
              <w:rPr>
                <w:rFonts w:ascii="Arial" w:hAnsi="Arial"/>
                <w:b/>
                <w:color w:val="000000"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76BB26E0" w14:textId="05853A76" w:rsidR="00CB0B41" w:rsidRDefault="00CB0B41" w:rsidP="00CB0B41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CB0B41" w14:paraId="6D8CD950" w14:textId="77777777" w:rsidTr="00054371">
        <w:tc>
          <w:tcPr>
            <w:tcW w:w="639" w:type="dxa"/>
            <w:vAlign w:val="center"/>
          </w:tcPr>
          <w:p w14:paraId="1F764643" w14:textId="63994E0C" w:rsidR="00CB0B41" w:rsidRDefault="00CB0B4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C6</w:t>
            </w:r>
          </w:p>
        </w:tc>
        <w:tc>
          <w:tcPr>
            <w:tcW w:w="6973" w:type="dxa"/>
          </w:tcPr>
          <w:p w14:paraId="1772485E" w14:textId="77777777" w:rsidR="00CB0B41" w:rsidRDefault="00CB0B41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164EF154" w14:textId="77777777" w:rsidR="00CB0B41" w:rsidRDefault="00CB0B41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732A1A9E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CB0B41">
              <w:t>6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4506303C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19755700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45974F60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58CCEE70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48E4335A" w:rsidR="00A51AFE" w:rsidRDefault="00653A6A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7592D66A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1D388EBB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1DC856E8" w:rsidR="00F61202" w:rsidRDefault="00653A6A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29BAB3E3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lastRenderedPageBreak/>
              <w:t>10</w:t>
            </w:r>
          </w:p>
        </w:tc>
        <w:tc>
          <w:tcPr>
            <w:tcW w:w="3240" w:type="dxa"/>
            <w:vAlign w:val="center"/>
          </w:tcPr>
          <w:p w14:paraId="7114FE9B" w14:textId="7A93C861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127B24EE" w:rsidR="00F61202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19448353" w:rsidR="002918E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u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746EB7DA" w:rsidR="002918E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569028F2" w:rsidR="002918E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737FA467" w:rsidR="00D6393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02D2F11E" w:rsidR="00D6393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r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7178BC60" w:rsidR="00D6393F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3FDF9CB9" w:rsidR="00417C0B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008C3A8E" w:rsidR="00417C0B" w:rsidRDefault="00653A6A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255002AA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E4093D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6DA3A" w14:textId="77777777" w:rsidR="00720BD5" w:rsidRDefault="00720BD5" w:rsidP="00F61202">
      <w:r>
        <w:separator/>
      </w:r>
    </w:p>
  </w:endnote>
  <w:endnote w:type="continuationSeparator" w:id="0">
    <w:p w14:paraId="36561B1C" w14:textId="77777777" w:rsidR="00720BD5" w:rsidRDefault="00720BD5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37CD9" w14:textId="77777777" w:rsidR="00720BD5" w:rsidRDefault="00720BD5" w:rsidP="00F61202">
      <w:r>
        <w:separator/>
      </w:r>
    </w:p>
  </w:footnote>
  <w:footnote w:type="continuationSeparator" w:id="0">
    <w:p w14:paraId="0E7912DC" w14:textId="77777777" w:rsidR="00720BD5" w:rsidRDefault="00720BD5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597C"/>
    <w:rsid w:val="006E1426"/>
    <w:rsid w:val="007144DB"/>
    <w:rsid w:val="00720BD5"/>
    <w:rsid w:val="007F40C8"/>
    <w:rsid w:val="008004FD"/>
    <w:rsid w:val="00817859"/>
    <w:rsid w:val="00850080"/>
    <w:rsid w:val="00850AA7"/>
    <w:rsid w:val="00862B28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66</TotalTime>
  <Pages>3</Pages>
  <Words>245</Words>
  <Characters>763</Characters>
  <Application>Microsoft Office Word</Application>
  <DocSecurity>0</DocSecurity>
  <Lines>381</Lines>
  <Paragraphs>201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40</cp:revision>
  <dcterms:created xsi:type="dcterms:W3CDTF">2019-03-11T13:01:00Z</dcterms:created>
  <dcterms:modified xsi:type="dcterms:W3CDTF">2026-03-22T12:37:00Z</dcterms:modified>
</cp:coreProperties>
</file>