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7E34738E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03534A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CB0B41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MLB’s Dugout Mugs: A Home Run Idea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B0B41" w14:paraId="04CF4AD3" w14:textId="77777777" w:rsidTr="00054371">
        <w:tc>
          <w:tcPr>
            <w:tcW w:w="639" w:type="dxa"/>
            <w:vAlign w:val="center"/>
          </w:tcPr>
          <w:p w14:paraId="6EA04C1F" w14:textId="0EA74573" w:rsidR="00CB0B41" w:rsidRDefault="00CB0B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16953FBE" w14:textId="5CF54FC9" w:rsidR="00CB0B41" w:rsidRDefault="00CB0B41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6BB26E0" w14:textId="05853A76" w:rsidR="00CB0B41" w:rsidRDefault="00CB0B41" w:rsidP="00CB0B41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B0B41" w14:paraId="6D8CD950" w14:textId="77777777" w:rsidTr="00054371">
        <w:tc>
          <w:tcPr>
            <w:tcW w:w="639" w:type="dxa"/>
            <w:vAlign w:val="center"/>
          </w:tcPr>
          <w:p w14:paraId="1F764643" w14:textId="63994E0C" w:rsidR="00CB0B41" w:rsidRDefault="00CB0B4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1772485E" w14:textId="77777777" w:rsidR="00CB0B41" w:rsidRDefault="00CB0B41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64EF154" w14:textId="77777777" w:rsidR="00CB0B41" w:rsidRDefault="00CB0B41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32A1A9E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B0B41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AD0A4F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850AA7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6E1ACCFA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6F0AE678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10388A66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642227D2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0D5E890C" w:rsidR="00A51AFE" w:rsidRDefault="00EE4299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n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7EBC3818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5C0ED67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2560457D" w:rsidR="00F61202" w:rsidRDefault="00EE4299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7FC06919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2A885595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4B480FB8" w:rsidR="00F61202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268FD079" w:rsidR="002918E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763D887F" w:rsidR="002918E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31AA6879" w:rsidR="002918E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7176B8DB" w:rsidR="00D6393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729E8DA9" w:rsidR="00D6393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k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47AD8002" w:rsidR="00D6393F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6614B10E" w:rsidR="00417C0B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42D9483E" w:rsidR="00417C0B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850AA7" w14:paraId="2C86E88E" w14:textId="77777777">
        <w:tc>
          <w:tcPr>
            <w:tcW w:w="639" w:type="dxa"/>
            <w:vAlign w:val="center"/>
          </w:tcPr>
          <w:p w14:paraId="1C69080E" w14:textId="2992A657" w:rsidR="00850AA7" w:rsidRDefault="00850AA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0466C892" w14:textId="24B54A6B" w:rsidR="00850AA7" w:rsidRDefault="00EE429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76294774" w14:textId="77777777" w:rsidR="00850AA7" w:rsidRDefault="00850AA7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8A712BF" w14:textId="77777777" w:rsidR="00850AA7" w:rsidRDefault="00850AA7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3F0CC289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850AA7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77EE" w14:textId="77777777" w:rsidR="0067597C" w:rsidRDefault="0067597C" w:rsidP="00F61202">
      <w:r>
        <w:separator/>
      </w:r>
    </w:p>
  </w:endnote>
  <w:endnote w:type="continuationSeparator" w:id="0">
    <w:p w14:paraId="7F7FFFEF" w14:textId="77777777" w:rsidR="0067597C" w:rsidRDefault="0067597C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318C" w14:textId="77777777" w:rsidR="0067597C" w:rsidRDefault="0067597C" w:rsidP="00F61202">
      <w:r>
        <w:separator/>
      </w:r>
    </w:p>
  </w:footnote>
  <w:footnote w:type="continuationSeparator" w:id="0">
    <w:p w14:paraId="54162196" w14:textId="77777777" w:rsidR="0067597C" w:rsidRDefault="0067597C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6702A"/>
    <w:rsid w:val="0067597C"/>
    <w:rsid w:val="007144DB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63</TotalTime>
  <Pages>3</Pages>
  <Words>246</Words>
  <Characters>769</Characters>
  <Application>Microsoft Office Word</Application>
  <DocSecurity>0</DocSecurity>
  <Lines>769</Lines>
  <Paragraphs>202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37</cp:revision>
  <dcterms:created xsi:type="dcterms:W3CDTF">2019-03-11T13:01:00Z</dcterms:created>
  <dcterms:modified xsi:type="dcterms:W3CDTF">2026-03-22T12:06:00Z</dcterms:modified>
</cp:coreProperties>
</file>